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3CBC" w:rsidRPr="005172CE" w:rsidRDefault="009B3CBC" w:rsidP="005172CE">
      <w:pPr>
        <w:jc w:val="center"/>
        <w:rPr>
          <w:b/>
          <w:sz w:val="32"/>
        </w:rPr>
      </w:pPr>
      <w:r w:rsidRPr="005172CE">
        <w:rPr>
          <w:rFonts w:hint="eastAsia"/>
          <w:b/>
          <w:sz w:val="32"/>
        </w:rPr>
        <w:t>¡º재무관리연구¡</w:t>
      </w:r>
      <w:r w:rsidRPr="005172CE">
        <w:rPr>
          <w:b/>
          <w:sz w:val="32"/>
        </w:rPr>
        <w:t xml:space="preserve">» </w:t>
      </w:r>
      <w:r w:rsidRPr="005172CE">
        <w:rPr>
          <w:rFonts w:hint="eastAsia"/>
          <w:b/>
          <w:sz w:val="32"/>
        </w:rPr>
        <w:t>논문접수</w:t>
      </w:r>
      <w:r w:rsidRPr="005172CE">
        <w:rPr>
          <w:b/>
          <w:sz w:val="32"/>
        </w:rPr>
        <w:t xml:space="preserve"> </w:t>
      </w:r>
      <w:r w:rsidRPr="005172CE">
        <w:rPr>
          <w:rFonts w:hint="eastAsia"/>
          <w:b/>
          <w:sz w:val="32"/>
        </w:rPr>
        <w:t>신청서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26"/>
        <w:gridCol w:w="7698"/>
      </w:tblGrid>
      <w:tr w:rsidR="009B3CBC" w:rsidRPr="00F853FD" w:rsidTr="00F853FD">
        <w:trPr>
          <w:trHeight w:val="418"/>
        </w:trPr>
        <w:tc>
          <w:tcPr>
            <w:tcW w:w="1526" w:type="dxa"/>
          </w:tcPr>
          <w:p w:rsidR="009B3CBC" w:rsidRPr="00F853FD" w:rsidRDefault="009B3CBC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9B3CBC" w:rsidRPr="00E96C31" w:rsidRDefault="009B3CBC" w:rsidP="00F853FD">
            <w:pPr>
              <w:spacing w:after="0" w:line="240" w:lineRule="auto"/>
            </w:pPr>
            <w:r>
              <w:rPr>
                <w:rFonts w:hint="eastAsia"/>
              </w:rPr>
              <w:t>기업</w:t>
            </w:r>
            <w:r>
              <w:t xml:space="preserve"> </w:t>
            </w:r>
            <w:r>
              <w:rPr>
                <w:rFonts w:hint="eastAsia"/>
              </w:rPr>
              <w:t>현금성자산</w:t>
            </w:r>
            <w:r>
              <w:t xml:space="preserve"> </w:t>
            </w:r>
            <w:r>
              <w:rPr>
                <w:rFonts w:hint="eastAsia"/>
              </w:rPr>
              <w:t>보유의</w:t>
            </w:r>
            <w:r>
              <w:t xml:space="preserve"> </w:t>
            </w:r>
            <w:r>
              <w:rPr>
                <w:rFonts w:hint="eastAsia"/>
              </w:rPr>
              <w:t>구조</w:t>
            </w:r>
            <w:r>
              <w:t xml:space="preserve"> </w:t>
            </w:r>
            <w:r>
              <w:rPr>
                <w:rFonts w:hint="eastAsia"/>
              </w:rPr>
              <w:t>변화에</w:t>
            </w:r>
            <w:r>
              <w:t xml:space="preserve"> </w:t>
            </w:r>
            <w:r>
              <w:rPr>
                <w:rFonts w:hint="eastAsia"/>
              </w:rPr>
              <w:t>대한</w:t>
            </w:r>
            <w:r>
              <w:t xml:space="preserve"> </w:t>
            </w:r>
            <w:r>
              <w:rPr>
                <w:rFonts w:hint="eastAsia"/>
              </w:rPr>
              <w:t>연구</w:t>
            </w:r>
          </w:p>
        </w:tc>
      </w:tr>
      <w:tr w:rsidR="009B3CBC" w:rsidRPr="00F853FD" w:rsidTr="00F853FD">
        <w:trPr>
          <w:trHeight w:val="424"/>
        </w:trPr>
        <w:tc>
          <w:tcPr>
            <w:tcW w:w="1526" w:type="dxa"/>
          </w:tcPr>
          <w:p w:rsidR="009B3CBC" w:rsidRPr="00F853FD" w:rsidRDefault="009B3CBC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9B3CBC" w:rsidRPr="00F853FD" w:rsidRDefault="009B3CBC" w:rsidP="00F853FD">
            <w:pPr>
              <w:spacing w:after="0" w:line="240" w:lineRule="auto"/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</w:rPr>
                <w:t>김완중</w:t>
              </w:r>
            </w:smartTag>
            <w:r>
              <w:t xml:space="preserve">, </w:t>
            </w: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</w:rPr>
                <w:t>김수정</w:t>
              </w:r>
            </w:smartTag>
          </w:p>
        </w:tc>
      </w:tr>
      <w:tr w:rsidR="009B3CBC" w:rsidRPr="00F853FD" w:rsidTr="00F853FD">
        <w:tc>
          <w:tcPr>
            <w:tcW w:w="1526" w:type="dxa"/>
          </w:tcPr>
          <w:p w:rsidR="009B3CBC" w:rsidRPr="00F853FD" w:rsidRDefault="009B3CBC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9B3CBC" w:rsidRPr="00F853FD" w:rsidRDefault="009B3CBC" w:rsidP="00F853FD">
            <w:pPr>
              <w:spacing w:after="0" w:line="240" w:lineRule="auto"/>
            </w:pPr>
            <w:smartTag w:uri="urn:schemas-microsoft-com:office:smarttags" w:element="date">
              <w:smartTagPr>
                <w:attr w:name="ls" w:val="trans"/>
                <w:attr w:name="Year" w:val="2015"/>
                <w:attr w:name="Month" w:val="8"/>
                <w:attr w:name="Day" w:val="13"/>
              </w:smartTagPr>
              <w:r>
                <w:t>2015</w:t>
              </w:r>
              <w:r>
                <w:rPr>
                  <w:rFonts w:hint="eastAsia"/>
                </w:rPr>
                <w:t>년</w:t>
              </w:r>
              <w:r>
                <w:t xml:space="preserve"> 8</w:t>
              </w:r>
              <w:r>
                <w:rPr>
                  <w:rFonts w:hint="eastAsia"/>
                </w:rPr>
                <w:t>월</w:t>
              </w:r>
              <w:r>
                <w:t xml:space="preserve"> 13</w:t>
              </w:r>
              <w:r>
                <w:rPr>
                  <w:rFonts w:hint="eastAsia"/>
                </w:rPr>
                <w:t>일</w:t>
              </w:r>
            </w:smartTag>
          </w:p>
        </w:tc>
      </w:tr>
      <w:tr w:rsidR="009B3CBC" w:rsidRPr="00F853FD" w:rsidTr="00F853FD">
        <w:tc>
          <w:tcPr>
            <w:tcW w:w="1526" w:type="dxa"/>
          </w:tcPr>
          <w:p w:rsidR="009B3CBC" w:rsidRPr="00F853FD" w:rsidRDefault="009B3CBC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9B3CBC" w:rsidRPr="00F853FD" w:rsidRDefault="009B3CBC" w:rsidP="00F853FD">
            <w:pPr>
              <w:spacing w:after="0" w:line="240" w:lineRule="auto"/>
            </w:pPr>
            <w:smartTag w:uri="urn:schemas-microsoft-com:office:smarttags" w:element="date">
              <w:smartTagPr>
                <w:attr w:name="ls" w:val="trans"/>
                <w:attr w:name="Year" w:val="2015"/>
                <w:attr w:name="Month" w:val="8"/>
                <w:attr w:name="Day" w:val="13"/>
              </w:smartTagPr>
              <w:r>
                <w:t>2015</w:t>
              </w:r>
              <w:r>
                <w:rPr>
                  <w:rFonts w:hint="eastAsia"/>
                </w:rPr>
                <w:t>년</w:t>
              </w:r>
              <w:r>
                <w:t xml:space="preserve"> 8</w:t>
              </w:r>
              <w:r>
                <w:rPr>
                  <w:rFonts w:hint="eastAsia"/>
                </w:rPr>
                <w:t>월</w:t>
              </w:r>
              <w:r>
                <w:t xml:space="preserve"> 13</w:t>
              </w:r>
              <w:r>
                <w:rPr>
                  <w:rFonts w:hint="eastAsia"/>
                </w:rPr>
                <w:t>일</w:t>
              </w:r>
            </w:smartTag>
          </w:p>
        </w:tc>
      </w:tr>
      <w:tr w:rsidR="009B3CBC" w:rsidRPr="00F853FD" w:rsidTr="00F853FD">
        <w:tc>
          <w:tcPr>
            <w:tcW w:w="1526" w:type="dxa"/>
          </w:tcPr>
          <w:p w:rsidR="009B3CBC" w:rsidRPr="00F853FD" w:rsidRDefault="009B3CBC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9B3CBC" w:rsidRPr="00F853FD" w:rsidRDefault="009B3CBC" w:rsidP="00F853FD">
            <w:pPr>
              <w:spacing w:after="0" w:line="240" w:lineRule="auto"/>
            </w:pPr>
            <w:smartTag w:uri="urn:schemas-microsoft-com:office:smarttags" w:element="date">
              <w:smartTagPr>
                <w:attr w:name="ls" w:val="trans"/>
                <w:attr w:name="Year" w:val="2015"/>
                <w:attr w:name="Month" w:val="8"/>
                <w:attr w:name="Day" w:val="30"/>
              </w:smartTagPr>
              <w:r>
                <w:t>2015</w:t>
              </w:r>
              <w:r>
                <w:rPr>
                  <w:rFonts w:hint="eastAsia"/>
                </w:rPr>
                <w:t>년</w:t>
              </w:r>
              <w:r>
                <w:t xml:space="preserve"> 8</w:t>
              </w:r>
              <w:r>
                <w:rPr>
                  <w:rFonts w:hint="eastAsia"/>
                </w:rPr>
                <w:t>월</w:t>
              </w:r>
              <w:r>
                <w:t xml:space="preserve"> 30</w:t>
              </w:r>
              <w:r>
                <w:rPr>
                  <w:rFonts w:hint="eastAsia"/>
                </w:rPr>
                <w:t>일</w:t>
              </w:r>
            </w:smartTag>
          </w:p>
        </w:tc>
      </w:tr>
      <w:tr w:rsidR="009B3CBC" w:rsidRPr="00F853FD" w:rsidTr="00F853FD">
        <w:trPr>
          <w:trHeight w:val="702"/>
        </w:trPr>
        <w:tc>
          <w:tcPr>
            <w:tcW w:w="9224" w:type="dxa"/>
            <w:gridSpan w:val="2"/>
          </w:tcPr>
          <w:p w:rsidR="009B3CBC" w:rsidRPr="00F853FD" w:rsidRDefault="009B3CBC" w:rsidP="00F853FD">
            <w:pPr>
              <w:spacing w:after="0" w:line="240" w:lineRule="auto"/>
            </w:pPr>
            <w:r w:rsidRPr="00F853FD">
              <w:rPr>
                <w:rFonts w:hint="eastAsia"/>
              </w:rPr>
              <w:t>회비</w:t>
            </w:r>
            <w:r w:rsidRPr="00F853FD">
              <w:t>(</w:t>
            </w:r>
            <w:r w:rsidRPr="00F853FD">
              <w:rPr>
                <w:rFonts w:hint="eastAsia"/>
              </w:rPr>
              <w:t>연회비</w:t>
            </w:r>
            <w:r w:rsidRPr="00F853FD">
              <w:t>-3</w:t>
            </w:r>
            <w:r w:rsidRPr="00F853FD">
              <w:rPr>
                <w:rFonts w:hint="eastAsia"/>
              </w:rPr>
              <w:t>만원</w:t>
            </w:r>
            <w:r w:rsidRPr="00F853FD">
              <w:t xml:space="preserve">, </w:t>
            </w:r>
            <w:r w:rsidRPr="00F853FD">
              <w:rPr>
                <w:rFonts w:hint="eastAsia"/>
              </w:rPr>
              <w:t>평생회비</w:t>
            </w:r>
            <w:r w:rsidRPr="00F853FD">
              <w:t>-30</w:t>
            </w:r>
            <w:r w:rsidRPr="00F853FD">
              <w:rPr>
                <w:rFonts w:hint="eastAsia"/>
              </w:rPr>
              <w:t>만원</w:t>
            </w:r>
            <w:r w:rsidRPr="00F853FD">
              <w:t xml:space="preserve">) </w:t>
            </w:r>
            <w:r w:rsidRPr="00F853FD">
              <w:rPr>
                <w:rFonts w:hint="eastAsia"/>
              </w:rPr>
              <w:t>납부계좌</w:t>
            </w:r>
            <w:r w:rsidRPr="00F853FD">
              <w:t>: 387601-04-005062(</w:t>
            </w:r>
            <w:r w:rsidRPr="00F853FD">
              <w:rPr>
                <w:rFonts w:hint="eastAsia"/>
              </w:rPr>
              <w:t>한국재무관리학회</w:t>
            </w:r>
            <w:r w:rsidRPr="00F853FD">
              <w:t>)-</w:t>
            </w:r>
            <w:r w:rsidRPr="00F853FD">
              <w:rPr>
                <w:rFonts w:hint="eastAsia"/>
              </w:rPr>
              <w:t>국민은행</w:t>
            </w:r>
          </w:p>
          <w:p w:rsidR="009B3CBC" w:rsidRPr="00F853FD" w:rsidRDefault="009B3CBC" w:rsidP="00F853FD">
            <w:pPr>
              <w:spacing w:after="0" w:line="240" w:lineRule="auto"/>
            </w:pPr>
            <w:r w:rsidRPr="00F853FD">
              <w:rPr>
                <w:rFonts w:hint="eastAsia"/>
              </w:rPr>
              <w:t>심사비</w:t>
            </w:r>
            <w:r w:rsidRPr="00F853FD">
              <w:t>(</w:t>
            </w:r>
            <w:r w:rsidRPr="00F853FD">
              <w:rPr>
                <w:b/>
              </w:rPr>
              <w:t>14</w:t>
            </w:r>
            <w:r w:rsidRPr="00F853FD">
              <w:rPr>
                <w:rFonts w:hint="eastAsia"/>
                <w:b/>
              </w:rPr>
              <w:t>만원</w:t>
            </w:r>
            <w:r w:rsidRPr="00F853FD">
              <w:rPr>
                <w:b/>
              </w:rPr>
              <w:t>-</w:t>
            </w:r>
            <w:r w:rsidRPr="00F853FD">
              <w:rPr>
                <w:rFonts w:hint="eastAsia"/>
                <w:b/>
              </w:rPr>
              <w:t>일반</w:t>
            </w:r>
            <w:r w:rsidRPr="00F853FD">
              <w:t>, 30</w:t>
            </w:r>
            <w:r w:rsidRPr="00F853FD">
              <w:rPr>
                <w:rFonts w:hint="eastAsia"/>
              </w:rPr>
              <w:t>만원</w:t>
            </w:r>
            <w:r w:rsidRPr="00F853FD">
              <w:t>-</w:t>
            </w:r>
            <w:r w:rsidRPr="00F853FD">
              <w:rPr>
                <w:rFonts w:hint="eastAsia"/>
              </w:rPr>
              <w:t>급행</w:t>
            </w:r>
            <w:r w:rsidRPr="00F853FD">
              <w:t xml:space="preserve">) </w:t>
            </w:r>
            <w:r w:rsidRPr="00F853FD">
              <w:rPr>
                <w:rFonts w:hint="eastAsia"/>
              </w:rPr>
              <w:t>납부계좌</w:t>
            </w:r>
            <w:r w:rsidRPr="00F853FD">
              <w:t>: 012153-02-132508 (</w:t>
            </w:r>
            <w:r w:rsidRPr="00F853FD">
              <w:rPr>
                <w:rFonts w:hint="eastAsia"/>
              </w:rPr>
              <w:t>신현한</w:t>
            </w:r>
            <w:r w:rsidRPr="00F853FD">
              <w:t xml:space="preserve"> </w:t>
            </w:r>
            <w:r w:rsidRPr="00F853FD">
              <w:rPr>
                <w:rFonts w:hint="eastAsia"/>
              </w:rPr>
              <w:t>재무관리연구</w:t>
            </w:r>
            <w:r w:rsidRPr="00F853FD">
              <w:t>)-</w:t>
            </w:r>
            <w:r w:rsidRPr="00F853FD">
              <w:rPr>
                <w:rFonts w:hint="eastAsia"/>
              </w:rPr>
              <w:t>우체국</w:t>
            </w:r>
          </w:p>
        </w:tc>
      </w:tr>
    </w:tbl>
    <w:p w:rsidR="009B3CBC" w:rsidRDefault="009B3CBC">
      <w:pPr>
        <w:rPr>
          <w:sz w:val="24"/>
        </w:rPr>
      </w:pPr>
    </w:p>
    <w:p w:rsidR="009B3CBC" w:rsidRPr="005172CE" w:rsidRDefault="009B3CBC">
      <w:pPr>
        <w:rPr>
          <w:sz w:val="24"/>
        </w:rPr>
      </w:pPr>
      <w:r w:rsidRPr="005172CE">
        <w:rPr>
          <w:sz w:val="24"/>
        </w:rPr>
        <w:t>&lt;</w:t>
      </w:r>
      <w:r w:rsidRPr="005172CE">
        <w:rPr>
          <w:rFonts w:hint="eastAsia"/>
          <w:sz w:val="24"/>
        </w:rPr>
        <w:t>논문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저자정보</w:t>
      </w:r>
      <w:r w:rsidRPr="005172CE">
        <w:rPr>
          <w:sz w:val="24"/>
        </w:rPr>
        <w:t>&gt;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4"/>
        <w:gridCol w:w="1287"/>
        <w:gridCol w:w="4863"/>
      </w:tblGrid>
      <w:tr w:rsidR="009B3CBC" w:rsidRPr="00F853FD" w:rsidTr="00F853FD">
        <w:trPr>
          <w:trHeight w:val="501"/>
        </w:trPr>
        <w:tc>
          <w:tcPr>
            <w:tcW w:w="3074" w:type="dxa"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F853FD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b/>
                <w:sz w:val="24"/>
              </w:rPr>
            </w:pPr>
          </w:p>
        </w:tc>
      </w:tr>
      <w:tr w:rsidR="009B3CBC" w:rsidRPr="00F853FD" w:rsidTr="00F853FD">
        <w:tc>
          <w:tcPr>
            <w:tcW w:w="3074" w:type="dxa"/>
            <w:vMerge w:val="restart"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  <w:sz w:val="22"/>
                </w:rPr>
                <w:t>김완중</w:t>
              </w:r>
            </w:smartTag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하나금융경영연구소</w:t>
            </w:r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010-6332-4184</w:t>
            </w:r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wjkim@hanafn.com</w:t>
            </w:r>
          </w:p>
        </w:tc>
        <w:bookmarkStart w:id="0" w:name="_GoBack"/>
        <w:bookmarkEnd w:id="0"/>
      </w:tr>
      <w:tr w:rsidR="009B3CBC" w:rsidRPr="00F853FD" w:rsidTr="00F853FD">
        <w:tc>
          <w:tcPr>
            <w:tcW w:w="3074" w:type="dxa"/>
            <w:vMerge w:val="restart"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공동저자</w:t>
            </w:r>
            <w:r w:rsidRPr="00F853FD">
              <w:rPr>
                <w:sz w:val="24"/>
              </w:rPr>
              <w:t>1</w:t>
            </w: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  <w:sz w:val="22"/>
                </w:rPr>
                <w:t>김수정</w:t>
              </w:r>
            </w:smartTag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하나금융경영연구소</w:t>
            </w:r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9B3CBC" w:rsidRPr="00F853FD" w:rsidTr="00F853FD">
        <w:tc>
          <w:tcPr>
            <w:tcW w:w="3074" w:type="dxa"/>
            <w:vMerge w:val="restart"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공동저자</w:t>
            </w:r>
            <w:r w:rsidRPr="00F853FD">
              <w:rPr>
                <w:sz w:val="24"/>
              </w:rPr>
              <w:t>2</w:t>
            </w:r>
          </w:p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sz w:val="24"/>
              </w:rPr>
              <w:t>(</w:t>
            </w:r>
            <w:r w:rsidRPr="00F853FD">
              <w:rPr>
                <w:rFonts w:hint="eastAsia"/>
                <w:sz w:val="24"/>
              </w:rPr>
              <w:t>필요시</w:t>
            </w:r>
            <w:r w:rsidRPr="00F853FD">
              <w:rPr>
                <w:sz w:val="24"/>
              </w:rPr>
              <w:t>)</w:t>
            </w: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9B3CBC" w:rsidRPr="00F853FD" w:rsidTr="00F853FD">
        <w:tc>
          <w:tcPr>
            <w:tcW w:w="3074" w:type="dxa"/>
            <w:vMerge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9B3CBC" w:rsidRPr="00F853FD" w:rsidTr="00F853FD">
        <w:tc>
          <w:tcPr>
            <w:tcW w:w="3074" w:type="dxa"/>
            <w:vMerge w:val="restart"/>
            <w:vAlign w:val="center"/>
          </w:tcPr>
          <w:p w:rsidR="009B3CBC" w:rsidRPr="00F853FD" w:rsidRDefault="009B3CBC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9B3CBC" w:rsidRPr="00F853FD" w:rsidRDefault="009B3CBC" w:rsidP="00866755">
            <w:pPr>
              <w:spacing w:after="0" w:line="240" w:lineRule="auto"/>
              <w:rPr>
                <w:sz w:val="22"/>
              </w:rPr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  <w:sz w:val="22"/>
                </w:rPr>
                <w:t>김완중</w:t>
              </w:r>
            </w:smartTag>
          </w:p>
        </w:tc>
      </w:tr>
      <w:tr w:rsidR="009B3CBC" w:rsidRPr="00F853FD" w:rsidTr="00F853FD">
        <w:tc>
          <w:tcPr>
            <w:tcW w:w="3074" w:type="dxa"/>
            <w:vMerge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9B3CBC" w:rsidRPr="00F853FD" w:rsidRDefault="009B3CBC" w:rsidP="00866755">
            <w:pPr>
              <w:spacing w:after="0" w:line="24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하나금융경영연구소</w:t>
            </w:r>
          </w:p>
        </w:tc>
      </w:tr>
      <w:tr w:rsidR="009B3CBC" w:rsidRPr="00F853FD" w:rsidTr="00F853FD">
        <w:tc>
          <w:tcPr>
            <w:tcW w:w="3074" w:type="dxa"/>
            <w:vMerge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9B3CBC" w:rsidRPr="00F853FD" w:rsidRDefault="009B3CBC" w:rsidP="00866755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010-6332-4184</w:t>
            </w:r>
          </w:p>
        </w:tc>
      </w:tr>
      <w:tr w:rsidR="009B3CBC" w:rsidRPr="00F853FD" w:rsidTr="00F853FD">
        <w:tc>
          <w:tcPr>
            <w:tcW w:w="3074" w:type="dxa"/>
            <w:vMerge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</w:p>
        </w:tc>
        <w:tc>
          <w:tcPr>
            <w:tcW w:w="1287" w:type="dxa"/>
          </w:tcPr>
          <w:p w:rsidR="009B3CBC" w:rsidRPr="00F853FD" w:rsidRDefault="009B3CBC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9B3CBC" w:rsidRPr="00F853FD" w:rsidRDefault="009B3CBC" w:rsidP="00866755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wjkim@hanafn.com</w:t>
            </w:r>
          </w:p>
        </w:tc>
      </w:tr>
    </w:tbl>
    <w:p w:rsidR="009B3CBC" w:rsidRPr="005172CE" w:rsidRDefault="009B3CBC">
      <w:pPr>
        <w:rPr>
          <w:sz w:val="24"/>
        </w:rPr>
      </w:pPr>
      <w:r w:rsidRPr="005172CE">
        <w:rPr>
          <w:rFonts w:hint="eastAsia"/>
          <w:sz w:val="24"/>
        </w:rPr>
        <w:t>본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논문은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¡º재무관리연구¡</w:t>
      </w:r>
      <w:r w:rsidRPr="005172CE">
        <w:rPr>
          <w:sz w:val="24"/>
        </w:rPr>
        <w:t xml:space="preserve">» </w:t>
      </w:r>
      <w:r w:rsidRPr="005172CE">
        <w:rPr>
          <w:rFonts w:hint="eastAsia"/>
          <w:sz w:val="24"/>
        </w:rPr>
        <w:t>연구윤리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규정을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준수하였으며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여타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학술지에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투고중이거나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게재되어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있지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않음을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확인합니다</w:t>
      </w:r>
      <w:r w:rsidRPr="005172CE">
        <w:rPr>
          <w:sz w:val="24"/>
        </w:rPr>
        <w:t xml:space="preserve">. </w:t>
      </w:r>
    </w:p>
    <w:p w:rsidR="009B3CBC" w:rsidRPr="005172CE" w:rsidRDefault="009B3CBC">
      <w:pPr>
        <w:rPr>
          <w:sz w:val="18"/>
        </w:rPr>
      </w:pPr>
    </w:p>
    <w:p w:rsidR="009B3CBC" w:rsidRPr="005172CE" w:rsidRDefault="009B3CBC" w:rsidP="005172CE">
      <w:pPr>
        <w:ind w:left="5600" w:firstLine="800"/>
        <w:rPr>
          <w:sz w:val="24"/>
        </w:rPr>
      </w:pPr>
      <w:r w:rsidRPr="005172CE">
        <w:rPr>
          <w:rFonts w:hint="eastAsia"/>
          <w:sz w:val="24"/>
        </w:rPr>
        <w:t>신청인</w:t>
      </w:r>
      <w:r w:rsidRPr="005172CE">
        <w:rPr>
          <w:sz w:val="24"/>
        </w:rPr>
        <w:t xml:space="preserve"> : </w:t>
      </w:r>
      <w:smartTag w:uri="urn:schemas-microsoft-com:office:smarttags" w:element="PersonName">
        <w:smartTagPr>
          <w:attr w:name="ls" w:val="trans"/>
        </w:smartTagPr>
        <w:r>
          <w:rPr>
            <w:rFonts w:hint="eastAsia"/>
            <w:sz w:val="24"/>
          </w:rPr>
          <w:t>김완중</w:t>
        </w:r>
      </w:smartTag>
    </w:p>
    <w:p w:rsidR="009B3CBC" w:rsidRPr="005172CE" w:rsidRDefault="009B3CBC" w:rsidP="005172CE">
      <w:pPr>
        <w:jc w:val="center"/>
        <w:rPr>
          <w:sz w:val="24"/>
        </w:rPr>
      </w:pPr>
      <w:smartTag w:uri="urn:schemas-microsoft-com:office:smarttags" w:element="date">
        <w:smartTagPr>
          <w:attr w:name="ls" w:val="trans"/>
          <w:attr w:name="Year" w:val="2015"/>
          <w:attr w:name="Month" w:val="8"/>
          <w:attr w:name="Day" w:val="30"/>
        </w:smartTagPr>
        <w:r>
          <w:rPr>
            <w:sz w:val="24"/>
          </w:rPr>
          <w:t>2015</w:t>
        </w:r>
        <w:r w:rsidRPr="005172CE">
          <w:rPr>
            <w:rFonts w:hint="eastAsia"/>
            <w:sz w:val="24"/>
          </w:rPr>
          <w:t>년</w:t>
        </w:r>
        <w:r w:rsidRPr="005172CE">
          <w:rPr>
            <w:sz w:val="24"/>
          </w:rPr>
          <w:t xml:space="preserve">   </w:t>
        </w:r>
        <w:r>
          <w:rPr>
            <w:sz w:val="24"/>
          </w:rPr>
          <w:t>8</w:t>
        </w:r>
        <w:r w:rsidRPr="005172CE">
          <w:rPr>
            <w:rFonts w:hint="eastAsia"/>
            <w:sz w:val="24"/>
          </w:rPr>
          <w:t>월</w:t>
        </w:r>
        <w:r w:rsidRPr="005172CE">
          <w:rPr>
            <w:sz w:val="24"/>
          </w:rPr>
          <w:t xml:space="preserve">  </w:t>
        </w:r>
        <w:r>
          <w:rPr>
            <w:sz w:val="24"/>
          </w:rPr>
          <w:t>30</w:t>
        </w:r>
        <w:r w:rsidRPr="005172CE">
          <w:rPr>
            <w:rFonts w:hint="eastAsia"/>
            <w:sz w:val="24"/>
          </w:rPr>
          <w:t>일</w:t>
        </w:r>
      </w:smartTag>
    </w:p>
    <w:sectPr w:rsidR="009B3CBC" w:rsidRPr="005172CE" w:rsidSect="00146E8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172CE"/>
    <w:rsid w:val="0010592F"/>
    <w:rsid w:val="00146E84"/>
    <w:rsid w:val="00285F78"/>
    <w:rsid w:val="002B1887"/>
    <w:rsid w:val="00331E55"/>
    <w:rsid w:val="003C37EF"/>
    <w:rsid w:val="004F707D"/>
    <w:rsid w:val="005172CE"/>
    <w:rsid w:val="00613E3C"/>
    <w:rsid w:val="00617E11"/>
    <w:rsid w:val="00631CF4"/>
    <w:rsid w:val="006726CF"/>
    <w:rsid w:val="00866755"/>
    <w:rsid w:val="008A6CEB"/>
    <w:rsid w:val="009549A3"/>
    <w:rsid w:val="009B084A"/>
    <w:rsid w:val="009B3CBC"/>
    <w:rsid w:val="00A148D5"/>
    <w:rsid w:val="00C13DCA"/>
    <w:rsid w:val="00D01016"/>
    <w:rsid w:val="00DB7EF1"/>
    <w:rsid w:val="00E96C31"/>
    <w:rsid w:val="00F853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martTagType w:namespaceuri="urn:schemas-microsoft-com:office:smarttags" w:name="PersonNam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6E84"/>
    <w:pPr>
      <w:widowControl w:val="0"/>
      <w:wordWrap w:val="0"/>
      <w:autoSpaceDE w:val="0"/>
      <w:autoSpaceDN w:val="0"/>
      <w:spacing w:after="200" w:line="276" w:lineRule="auto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172CE"/>
    <w:rPr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56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</Pages>
  <Words>87</Words>
  <Characters>499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</dc:creator>
  <cp:keywords/>
  <dc:description/>
  <cp:lastModifiedBy>내컴퓨터</cp:lastModifiedBy>
  <cp:revision>9</cp:revision>
  <dcterms:created xsi:type="dcterms:W3CDTF">2015-02-15T01:54:00Z</dcterms:created>
  <dcterms:modified xsi:type="dcterms:W3CDTF">2015-08-30T06:03:00Z</dcterms:modified>
</cp:coreProperties>
</file>